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372" w:rsidRDefault="00407372" w:rsidP="005437E9"/>
    <w:p w:rsidR="00407372" w:rsidRDefault="00407372" w:rsidP="005437E9"/>
    <w:p w:rsidR="00407372" w:rsidRPr="00045F82" w:rsidRDefault="00407372" w:rsidP="00045F82">
      <w:pPr>
        <w:jc w:val="center"/>
        <w:rPr>
          <w:b/>
        </w:rPr>
      </w:pPr>
      <w:r w:rsidRPr="00045F82">
        <w:rPr>
          <w:b/>
        </w:rPr>
        <w:t>KOOTENAI COUNTY SHERIFF’S OFFICE</w:t>
      </w:r>
    </w:p>
    <w:p w:rsidR="00407372" w:rsidRPr="00045F82" w:rsidRDefault="00407372" w:rsidP="00045F82">
      <w:pPr>
        <w:jc w:val="center"/>
        <w:rPr>
          <w:b/>
        </w:rPr>
      </w:pPr>
      <w:r w:rsidRPr="00045F82">
        <w:rPr>
          <w:b/>
        </w:rPr>
        <w:t>MEDIA RELEASE</w:t>
      </w:r>
    </w:p>
    <w:p w:rsidR="00407372" w:rsidRPr="00045F82" w:rsidRDefault="00407372" w:rsidP="00045F82">
      <w:pPr>
        <w:jc w:val="center"/>
        <w:rPr>
          <w:b/>
        </w:rPr>
      </w:pPr>
      <w:r w:rsidRPr="00045F82">
        <w:rPr>
          <w:b/>
        </w:rPr>
        <w:t>DECEMBER 15, 2010</w:t>
      </w:r>
    </w:p>
    <w:p w:rsidR="00407372" w:rsidRDefault="00407372" w:rsidP="00045F82">
      <w:pPr>
        <w:jc w:val="center"/>
      </w:pPr>
    </w:p>
    <w:p w:rsidR="00407372" w:rsidRDefault="00407372" w:rsidP="00045F82">
      <w:r>
        <w:t>The Kootenai County Sheriff’s Office reports that a man shot himself during a traffic stop this afternoon in Dalton Gardens, Idaho.</w:t>
      </w:r>
    </w:p>
    <w:p w:rsidR="00407372" w:rsidRDefault="00407372" w:rsidP="00045F82"/>
    <w:p w:rsidR="00407372" w:rsidRDefault="00407372" w:rsidP="00045F82">
      <w:r>
        <w:t>Initial information indicates that a Kootenai County Deputy tried to stop a red Chevrolet Blazer for an equipment traffic infraction (faulty exhaust system) about 1:45 this afternoon in the area of Government Way and Hanley Avenue.  The vehicle failed to stop traveling at speeds about 20 miles per hour.  The vehicle went east on Hanley Avenue then south on Valley Street, finally pulling into the driveway at 6167 N. Valley Street in Dalton Gardens.  The deputy approached the vehicle and saw that the driver and only occupant had a long gun in his hand in the vehicle.  The deputy backed away from the vehicle and the driver shot himself in the face.  No other shots were fired.</w:t>
      </w:r>
    </w:p>
    <w:p w:rsidR="00407372" w:rsidRDefault="00407372" w:rsidP="00045F82"/>
    <w:p w:rsidR="00407372" w:rsidRDefault="00407372" w:rsidP="00045F82">
      <w:r>
        <w:t>The deputy called for assistance and emergency medical personnel. The subject was transported to Kootenai Medical Center by ambulance.  He was pronounced dead at 2:58 p.m. at the hospital.</w:t>
      </w:r>
    </w:p>
    <w:p w:rsidR="00407372" w:rsidRDefault="00407372" w:rsidP="00045F82"/>
    <w:p w:rsidR="00407372" w:rsidRDefault="00407372" w:rsidP="00045F82">
      <w:r>
        <w:t>Investigators have identified the man as 48 year old Robert J. Kilborn of Hayden, Idaho.  He apparently had a friend who lived at the Valley Street address.  Local checks indicate that Kilborn has an outstanding warrant for his arrest for Fail to Appear for a Driving Under the Influence charge and that his driver’s license is suspended.</w:t>
      </w:r>
    </w:p>
    <w:p w:rsidR="00407372" w:rsidRDefault="00407372" w:rsidP="00045F82"/>
    <w:p w:rsidR="00407372" w:rsidRDefault="00407372" w:rsidP="00045F82">
      <w:r>
        <w:t>Pursuant to Sheriff’s Office policy, the Idaho State Police have been asked to be the primary agency in the investigation.  Further information regarding the details of the incident will come from their office.</w:t>
      </w:r>
    </w:p>
    <w:p w:rsidR="00407372" w:rsidRDefault="00407372" w:rsidP="00045F82">
      <w:pPr>
        <w:jc w:val="center"/>
      </w:pPr>
    </w:p>
    <w:p w:rsidR="00407372" w:rsidRDefault="00407372" w:rsidP="00EC64AC">
      <w:r>
        <w:t>Rocky Watson, Sheriff</w:t>
      </w:r>
    </w:p>
    <w:p w:rsidR="00407372" w:rsidRDefault="00407372" w:rsidP="00EC64AC"/>
    <w:p w:rsidR="00407372" w:rsidRDefault="00407372" w:rsidP="00EC64AC">
      <w:r>
        <w:t>By:  Major Ben Wolfinger</w:t>
      </w:r>
    </w:p>
    <w:p w:rsidR="00407372" w:rsidRDefault="00407372" w:rsidP="005437E9"/>
    <w:p w:rsidR="00407372" w:rsidRDefault="00407372" w:rsidP="005437E9"/>
    <w:p w:rsidR="00407372" w:rsidRDefault="00407372" w:rsidP="005437E9"/>
    <w:p w:rsidR="00407372" w:rsidRDefault="00407372" w:rsidP="005437E9"/>
    <w:p w:rsidR="00407372" w:rsidRDefault="00407372" w:rsidP="005437E9"/>
    <w:sectPr w:rsidR="00407372" w:rsidSect="00996F1C">
      <w:headerReference w:type="default" r:id="rId7"/>
      <w:footerReference w:type="default" r:id="rId8"/>
      <w:pgSz w:w="12240" w:h="15840" w:code="1"/>
      <w:pgMar w:top="2592" w:right="1440" w:bottom="1440" w:left="1440" w:header="432" w:footer="57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7372" w:rsidRDefault="00407372">
      <w:r>
        <w:separator/>
      </w:r>
    </w:p>
  </w:endnote>
  <w:endnote w:type="continuationSeparator" w:id="0">
    <w:p w:rsidR="00407372" w:rsidRDefault="004073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372" w:rsidRDefault="00407372">
    <w:pPr>
      <w:pStyle w:val="Foo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8pt;margin-top:-10.15pt;width:549pt;height:32.6pt;z-index:251662336">
          <v:imagedata r:id="rId1" o:title=""/>
          <w10:wrap side="right"/>
          <w10:anchorlock/>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7372" w:rsidRDefault="00407372">
      <w:r>
        <w:separator/>
      </w:r>
    </w:p>
  </w:footnote>
  <w:footnote w:type="continuationSeparator" w:id="0">
    <w:p w:rsidR="00407372" w:rsidRDefault="004073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372" w:rsidRDefault="004073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38pt;margin-top:-4.6pt;width:540pt;height:111.2pt;z-index:251660288">
          <v:imagedata r:id="rId1" o:title=""/>
          <w10:wrap side="right"/>
          <w10:anchorlock/>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B7AC9"/>
    <w:multiLevelType w:val="hybridMultilevel"/>
    <w:tmpl w:val="973EAEBE"/>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523D348C"/>
    <w:multiLevelType w:val="hybridMultilevel"/>
    <w:tmpl w:val="A844E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stylePaneFormatFilter w:val="3F01"/>
  <w:defaultTabStop w:val="72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A34AD"/>
    <w:rsid w:val="00045F82"/>
    <w:rsid w:val="00083D4F"/>
    <w:rsid w:val="001618DC"/>
    <w:rsid w:val="00196548"/>
    <w:rsid w:val="00203032"/>
    <w:rsid w:val="002132ED"/>
    <w:rsid w:val="00213B45"/>
    <w:rsid w:val="00225D3B"/>
    <w:rsid w:val="00272EB6"/>
    <w:rsid w:val="002A5ABB"/>
    <w:rsid w:val="002B3DF8"/>
    <w:rsid w:val="002B4F02"/>
    <w:rsid w:val="00310CED"/>
    <w:rsid w:val="00311715"/>
    <w:rsid w:val="00395D45"/>
    <w:rsid w:val="003B4E5B"/>
    <w:rsid w:val="00407372"/>
    <w:rsid w:val="00451BC3"/>
    <w:rsid w:val="004B3CE8"/>
    <w:rsid w:val="004C52A4"/>
    <w:rsid w:val="004D7365"/>
    <w:rsid w:val="004E0808"/>
    <w:rsid w:val="004E7854"/>
    <w:rsid w:val="005437E9"/>
    <w:rsid w:val="0062485E"/>
    <w:rsid w:val="0075483C"/>
    <w:rsid w:val="007A6C02"/>
    <w:rsid w:val="007D2C0C"/>
    <w:rsid w:val="00825E1B"/>
    <w:rsid w:val="00833FA5"/>
    <w:rsid w:val="008918B7"/>
    <w:rsid w:val="008D6A1B"/>
    <w:rsid w:val="00935874"/>
    <w:rsid w:val="00950003"/>
    <w:rsid w:val="00996F1C"/>
    <w:rsid w:val="009C5410"/>
    <w:rsid w:val="00AA34AD"/>
    <w:rsid w:val="00AB1C09"/>
    <w:rsid w:val="00AD6205"/>
    <w:rsid w:val="00B91763"/>
    <w:rsid w:val="00BD00DD"/>
    <w:rsid w:val="00C0299B"/>
    <w:rsid w:val="00C23CCC"/>
    <w:rsid w:val="00D04C18"/>
    <w:rsid w:val="00D14017"/>
    <w:rsid w:val="00D9517D"/>
    <w:rsid w:val="00E03B21"/>
    <w:rsid w:val="00E20B9B"/>
    <w:rsid w:val="00E53314"/>
    <w:rsid w:val="00EB75C2"/>
    <w:rsid w:val="00EC64AC"/>
    <w:rsid w:val="00EE2195"/>
    <w:rsid w:val="00F212C3"/>
    <w:rsid w:val="00F355DF"/>
    <w:rsid w:val="00FA5CB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7E9"/>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A34AD"/>
    <w:pPr>
      <w:tabs>
        <w:tab w:val="center" w:pos="4320"/>
        <w:tab w:val="right" w:pos="8640"/>
      </w:tabs>
    </w:pPr>
  </w:style>
  <w:style w:type="character" w:customStyle="1" w:styleId="HeaderChar">
    <w:name w:val="Header Char"/>
    <w:basedOn w:val="DefaultParagraphFont"/>
    <w:link w:val="Header"/>
    <w:uiPriority w:val="99"/>
    <w:semiHidden/>
    <w:rsid w:val="003825EE"/>
    <w:rPr>
      <w:sz w:val="24"/>
      <w:szCs w:val="24"/>
    </w:rPr>
  </w:style>
  <w:style w:type="paragraph" w:styleId="Footer">
    <w:name w:val="footer"/>
    <w:basedOn w:val="Normal"/>
    <w:link w:val="FooterChar"/>
    <w:uiPriority w:val="99"/>
    <w:rsid w:val="00AA34AD"/>
    <w:pPr>
      <w:tabs>
        <w:tab w:val="center" w:pos="4320"/>
        <w:tab w:val="right" w:pos="8640"/>
      </w:tabs>
    </w:pPr>
  </w:style>
  <w:style w:type="character" w:customStyle="1" w:styleId="FooterChar">
    <w:name w:val="Footer Char"/>
    <w:basedOn w:val="DefaultParagraphFont"/>
    <w:link w:val="Footer"/>
    <w:uiPriority w:val="99"/>
    <w:semiHidden/>
    <w:rsid w:val="003825EE"/>
    <w:rPr>
      <w:sz w:val="24"/>
      <w:szCs w:val="24"/>
    </w:rPr>
  </w:style>
  <w:style w:type="paragraph" w:styleId="BalloonText">
    <w:name w:val="Balloon Text"/>
    <w:basedOn w:val="Normal"/>
    <w:link w:val="BalloonTextChar"/>
    <w:uiPriority w:val="99"/>
    <w:semiHidden/>
    <w:rsid w:val="004D7365"/>
    <w:rPr>
      <w:rFonts w:ascii="Tahoma" w:hAnsi="Tahoma" w:cs="Tahoma"/>
      <w:sz w:val="16"/>
      <w:szCs w:val="16"/>
    </w:rPr>
  </w:style>
  <w:style w:type="character" w:customStyle="1" w:styleId="BalloonTextChar">
    <w:name w:val="Balloon Text Char"/>
    <w:basedOn w:val="DefaultParagraphFont"/>
    <w:link w:val="BalloonText"/>
    <w:uiPriority w:val="99"/>
    <w:semiHidden/>
    <w:rsid w:val="003825EE"/>
    <w:rPr>
      <w:sz w:val="0"/>
      <w:szCs w:val="0"/>
    </w:rPr>
  </w:style>
</w:styles>
</file>

<file path=word/webSettings.xml><?xml version="1.0" encoding="utf-8"?>
<w:webSettings xmlns:r="http://schemas.openxmlformats.org/officeDocument/2006/relationships" xmlns:w="http://schemas.openxmlformats.org/wordprocessingml/2006/main">
  <w:divs>
    <w:div w:id="1607469405">
      <w:marLeft w:val="0"/>
      <w:marRight w:val="0"/>
      <w:marTop w:val="0"/>
      <w:marBottom w:val="0"/>
      <w:divBdr>
        <w:top w:val="none" w:sz="0" w:space="0" w:color="auto"/>
        <w:left w:val="none" w:sz="0" w:space="0" w:color="auto"/>
        <w:bottom w:val="none" w:sz="0" w:space="0" w:color="auto"/>
        <w:right w:val="none" w:sz="0" w:space="0" w:color="auto"/>
      </w:divBdr>
    </w:div>
    <w:div w:id="16074694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Pages>
  <Words>250</Words>
  <Characters>1429</Characters>
  <Application>Microsoft Office Outlook</Application>
  <DocSecurity>0</DocSecurity>
  <Lines>0</Lines>
  <Paragraphs>0</Paragraphs>
  <ScaleCrop>false</ScaleCrop>
  <Company>Kootenai County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KOOTENAI COUNTY SHERIFF’S OFFICE</dc:title>
  <dc:subject/>
  <dc:creator>Ron Harbison</dc:creator>
  <cp:keywords/>
  <dc:description/>
  <cp:lastModifiedBy>DaveO</cp:lastModifiedBy>
  <cp:revision>2</cp:revision>
  <cp:lastPrinted>2009-11-23T22:44:00Z</cp:lastPrinted>
  <dcterms:created xsi:type="dcterms:W3CDTF">2010-12-16T00:00:00Z</dcterms:created>
  <dcterms:modified xsi:type="dcterms:W3CDTF">2010-12-16T00:00:00Z</dcterms:modified>
</cp:coreProperties>
</file>